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DDD" w:rsidRDefault="00B67C56" w:rsidP="00704A5E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B67C56">
        <w:rPr>
          <w:rFonts w:hint="cs"/>
          <w:b/>
          <w:bCs/>
          <w:sz w:val="32"/>
          <w:szCs w:val="32"/>
          <w:cs/>
        </w:rPr>
        <w:t xml:space="preserve">รุ่นที่ ๒ </w:t>
      </w:r>
    </w:p>
    <w:p w:rsidR="00704A5E" w:rsidRPr="00B67C56" w:rsidRDefault="00B67C56" w:rsidP="00704A5E">
      <w:pPr>
        <w:jc w:val="center"/>
        <w:rPr>
          <w:b/>
          <w:bCs/>
          <w:sz w:val="32"/>
          <w:szCs w:val="32"/>
        </w:rPr>
      </w:pPr>
      <w:r w:rsidRPr="00B67C56">
        <w:rPr>
          <w:rFonts w:hint="cs"/>
          <w:b/>
          <w:bCs/>
          <w:sz w:val="32"/>
          <w:szCs w:val="32"/>
          <w:cs/>
        </w:rPr>
        <w:t xml:space="preserve">โรงเรียนประถมศึกษา </w:t>
      </w:r>
      <w:r w:rsidR="00704A5E" w:rsidRPr="00B67C56">
        <w:rPr>
          <w:rFonts w:hint="cs"/>
          <w:b/>
          <w:bCs/>
          <w:sz w:val="32"/>
          <w:szCs w:val="32"/>
          <w:cs/>
        </w:rPr>
        <w:t>สพ</w:t>
      </w:r>
      <w:r w:rsidR="00616DB6" w:rsidRPr="00B67C56">
        <w:rPr>
          <w:rFonts w:hint="cs"/>
          <w:b/>
          <w:bCs/>
          <w:sz w:val="32"/>
          <w:szCs w:val="32"/>
          <w:cs/>
        </w:rPr>
        <w:t>ป</w:t>
      </w:r>
      <w:r w:rsidR="00704A5E" w:rsidRPr="00B67C56">
        <w:rPr>
          <w:rFonts w:hint="cs"/>
          <w:b/>
          <w:bCs/>
          <w:sz w:val="32"/>
          <w:szCs w:val="32"/>
          <w:cs/>
        </w:rPr>
        <w:t xml:space="preserve">.พะเยา </w:t>
      </w:r>
      <w:r w:rsidR="00616DB6" w:rsidRPr="00B67C56">
        <w:rPr>
          <w:rFonts w:hint="cs"/>
          <w:b/>
          <w:bCs/>
          <w:sz w:val="32"/>
          <w:szCs w:val="32"/>
          <w:cs/>
        </w:rPr>
        <w:t xml:space="preserve">เขต </w:t>
      </w:r>
      <w:r w:rsidR="00704A5E" w:rsidRPr="00B67C56">
        <w:rPr>
          <w:rFonts w:hint="cs"/>
          <w:b/>
          <w:bCs/>
          <w:sz w:val="32"/>
          <w:szCs w:val="32"/>
          <w:cs/>
        </w:rPr>
        <w:t>1</w:t>
      </w:r>
    </w:p>
    <w:tbl>
      <w:tblPr>
        <w:tblW w:w="9355" w:type="dxa"/>
        <w:tblInd w:w="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"/>
        <w:gridCol w:w="507"/>
        <w:gridCol w:w="27"/>
        <w:gridCol w:w="3319"/>
        <w:gridCol w:w="56"/>
        <w:gridCol w:w="2499"/>
        <w:gridCol w:w="52"/>
        <w:gridCol w:w="2779"/>
        <w:gridCol w:w="56"/>
      </w:tblGrid>
      <w:tr w:rsidR="000F78F8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0F78F8" w:rsidRPr="00E72257" w:rsidRDefault="000F78F8" w:rsidP="00E7225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E72257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0F78F8" w:rsidRPr="0022322F" w:rsidRDefault="000F78F8" w:rsidP="00E7225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2322F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0F78F8" w:rsidRPr="00E72257" w:rsidRDefault="003F592C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ครูวิชาการ</w:t>
            </w:r>
            <w:r w:rsidR="00207BE5">
              <w:rPr>
                <w:rFonts w:ascii="Angsana New" w:hAnsi="Angsana New" w:hint="cs"/>
                <w:sz w:val="32"/>
                <w:szCs w:val="32"/>
                <w:cs/>
              </w:rPr>
              <w:t>/คน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0F78F8" w:rsidRPr="00E72257" w:rsidRDefault="003F592C" w:rsidP="00E7225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ครูกลุ่มสาระสังคมศึกษาฯ</w:t>
            </w:r>
            <w:r w:rsidR="00207BE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/คน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704A5E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บ้านป่าคา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2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704A5E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บ้านใหม่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3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704A5E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บ้านโป่ง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4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704A5E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ชุมชนบ้านตุ้มท่า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5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704A5E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บ้านต๊ำเหล่า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6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704A5E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บ้านดอนมูล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7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704A5E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บ้านต๊ำม่อน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8</w:t>
            </w:r>
          </w:p>
        </w:tc>
        <w:tc>
          <w:tcPr>
            <w:tcW w:w="3319" w:type="dxa"/>
            <w:shd w:val="clear" w:color="auto" w:fill="auto"/>
          </w:tcPr>
          <w:p w:rsidR="0022322F" w:rsidRPr="00E72257" w:rsidRDefault="0022322F" w:rsidP="00704A5E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บ้านต๋อมดง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9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บ้านสันป่าม่วง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10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บ้านแม่นาเรือ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11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บ้านไร่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12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บ้านแม่นาเรือใต้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13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บ้านร่องคำ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14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บ้านตุ่น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15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บ้านสันเวียงใหม่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16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บ้านสาง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17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บ้านดอกบัว</w:t>
            </w:r>
            <w:r w:rsidRPr="00E72257">
              <w:rPr>
                <w:rFonts w:ascii="Angsana New" w:hAnsi="Angsana New"/>
                <w:sz w:val="32"/>
                <w:szCs w:val="32"/>
              </w:rPr>
              <w:t xml:space="preserve"> (</w:t>
            </w:r>
            <w:r w:rsidRPr="00E72257">
              <w:rPr>
                <w:rFonts w:ascii="Angsana New" w:hAnsi="Angsana New"/>
                <w:sz w:val="32"/>
                <w:szCs w:val="32"/>
                <w:cs/>
              </w:rPr>
              <w:t>ราษฎร์บำรุง)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324DDD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18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324DDD">
            <w:pPr>
              <w:rPr>
                <w:rFonts w:ascii="Angsana New" w:hAnsi="Angsana New"/>
                <w:sz w:val="30"/>
                <w:szCs w:val="30"/>
              </w:rPr>
            </w:pPr>
            <w:r w:rsidRPr="00E72257">
              <w:rPr>
                <w:rFonts w:ascii="Angsana New" w:hAnsi="Angsana New"/>
                <w:sz w:val="30"/>
                <w:szCs w:val="30"/>
                <w:cs/>
              </w:rPr>
              <w:t>บ้านดาวเรือง</w:t>
            </w:r>
            <w:r w:rsidRPr="00E72257">
              <w:rPr>
                <w:rFonts w:ascii="Angsana New" w:hAnsi="Angsana New"/>
                <w:sz w:val="30"/>
                <w:szCs w:val="30"/>
              </w:rPr>
              <w:t xml:space="preserve"> (</w:t>
            </w:r>
            <w:r w:rsidRPr="00E72257">
              <w:rPr>
                <w:rFonts w:ascii="Angsana New" w:hAnsi="Angsana New"/>
                <w:sz w:val="30"/>
                <w:szCs w:val="30"/>
                <w:cs/>
              </w:rPr>
              <w:t xml:space="preserve">ธนาคารกรุงเทพ </w:t>
            </w:r>
            <w:r w:rsidRPr="00E72257">
              <w:rPr>
                <w:rFonts w:ascii="Angsana New" w:hAnsi="Angsana New"/>
                <w:sz w:val="30"/>
                <w:szCs w:val="30"/>
              </w:rPr>
              <w:t>17)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324DDD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19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324DDD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บ้านห้วยเคียน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324DDD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20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324DDD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บ้านแม่ต๋ำบุญโยง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324DDD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21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324DDD">
            <w:pPr>
              <w:rPr>
                <w:rFonts w:ascii="Angsana New" w:hAnsi="Angsana New"/>
                <w:sz w:val="28"/>
              </w:rPr>
            </w:pPr>
            <w:r w:rsidRPr="00E72257">
              <w:rPr>
                <w:rFonts w:ascii="Angsana New" w:hAnsi="Angsana New"/>
                <w:sz w:val="28"/>
                <w:cs/>
              </w:rPr>
              <w:t>บ้านดอกบัว</w:t>
            </w:r>
            <w:r w:rsidRPr="00E72257">
              <w:rPr>
                <w:rFonts w:ascii="Angsana New" w:hAnsi="Angsana New"/>
                <w:sz w:val="28"/>
              </w:rPr>
              <w:t xml:space="preserve"> (</w:t>
            </w:r>
            <w:r w:rsidRPr="00E72257">
              <w:rPr>
                <w:rFonts w:ascii="Angsana New" w:hAnsi="Angsana New"/>
                <w:sz w:val="28"/>
                <w:cs/>
              </w:rPr>
              <w:t>บุญมานุเคราะห์)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324DDD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22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324DDD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บ้านศาลา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324DDD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23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324DDD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324DDD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24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บ้านดอกคำใต้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324DDD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25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ไทยรัฐวิทยา</w:t>
            </w:r>
            <w:r w:rsidRPr="00E72257">
              <w:rPr>
                <w:rFonts w:ascii="Angsana New" w:hAnsi="Angsana New"/>
                <w:sz w:val="32"/>
                <w:szCs w:val="32"/>
              </w:rPr>
              <w:t xml:space="preserve"> 46 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324DDD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26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บ้านค่าบน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324DDD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27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ชุมชนบ้านห้วยลาน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</w:tcPr>
          <w:p w:rsidR="0022322F" w:rsidRPr="003F592C" w:rsidRDefault="0022322F" w:rsidP="00324DDD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F592C">
              <w:rPr>
                <w:rFonts w:ascii="Angsana New" w:hAnsi="Angsana New" w:hint="cs"/>
                <w:sz w:val="32"/>
                <w:szCs w:val="32"/>
                <w:cs/>
              </w:rPr>
              <w:t>28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บ้านเนินสมบูรณ์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  <w:vAlign w:val="bottom"/>
          </w:tcPr>
          <w:p w:rsidR="0022322F" w:rsidRPr="00E72257" w:rsidRDefault="0022322F" w:rsidP="00752D91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29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อนุบาลดอกคำใต้</w:t>
            </w:r>
            <w:r w:rsidRPr="00E72257">
              <w:rPr>
                <w:rFonts w:ascii="Angsana New" w:hAnsi="Angsana New"/>
                <w:sz w:val="32"/>
                <w:szCs w:val="32"/>
              </w:rPr>
              <w:t xml:space="preserve"> 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rPr>
          <w:gridBefore w:val="1"/>
          <w:gridAfter w:val="1"/>
          <w:wBefore w:w="60" w:type="dxa"/>
          <w:wAfter w:w="56" w:type="dxa"/>
          <w:trHeight w:val="368"/>
        </w:trPr>
        <w:tc>
          <w:tcPr>
            <w:tcW w:w="534" w:type="dxa"/>
            <w:gridSpan w:val="2"/>
            <w:shd w:val="clear" w:color="auto" w:fill="auto"/>
            <w:vAlign w:val="bottom"/>
          </w:tcPr>
          <w:p w:rsidR="0022322F" w:rsidRPr="00E72257" w:rsidRDefault="0022322F" w:rsidP="00752D91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30</w:t>
            </w:r>
          </w:p>
        </w:tc>
        <w:tc>
          <w:tcPr>
            <w:tcW w:w="3319" w:type="dxa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บ้านบุญเรือง</w:t>
            </w:r>
          </w:p>
        </w:tc>
        <w:tc>
          <w:tcPr>
            <w:tcW w:w="255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</w:p>
        </w:tc>
      </w:tr>
      <w:tr w:rsidR="00083F2A" w:rsidRPr="00E72257" w:rsidTr="00207BE5">
        <w:trPr>
          <w:trHeight w:val="368"/>
        </w:trPr>
        <w:tc>
          <w:tcPr>
            <w:tcW w:w="567" w:type="dxa"/>
            <w:gridSpan w:val="2"/>
            <w:shd w:val="clear" w:color="auto" w:fill="auto"/>
          </w:tcPr>
          <w:p w:rsidR="00083F2A" w:rsidRPr="00E72257" w:rsidRDefault="00083F2A" w:rsidP="0022322F">
            <w:pPr>
              <w:jc w:val="center"/>
              <w:rPr>
                <w:b/>
                <w:bCs/>
                <w:sz w:val="32"/>
                <w:szCs w:val="32"/>
                <w:cs/>
              </w:rPr>
            </w:pPr>
            <w:r w:rsidRPr="00E72257">
              <w:rPr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083F2A" w:rsidRPr="00E72257" w:rsidRDefault="00083F2A" w:rsidP="00E72257">
            <w:pPr>
              <w:jc w:val="center"/>
              <w:rPr>
                <w:b/>
                <w:bCs/>
                <w:sz w:val="32"/>
                <w:szCs w:val="32"/>
                <w:cs/>
              </w:rPr>
            </w:pPr>
            <w:r w:rsidRPr="00E72257">
              <w:rPr>
                <w:b/>
                <w:bCs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083F2A" w:rsidRPr="00E72257" w:rsidRDefault="0022322F" w:rsidP="0022322F">
            <w:pPr>
              <w:jc w:val="center"/>
              <w:rPr>
                <w:b/>
                <w:bCs/>
                <w:sz w:val="32"/>
                <w:szCs w:val="32"/>
                <w:cs/>
              </w:rPr>
            </w:pPr>
            <w:r>
              <w:rPr>
                <w:rFonts w:hint="cs"/>
                <w:b/>
                <w:bCs/>
                <w:sz w:val="32"/>
                <w:szCs w:val="32"/>
                <w:cs/>
              </w:rPr>
              <w:t>ครูวิชาการ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083F2A" w:rsidRPr="00E72257" w:rsidRDefault="0022322F" w:rsidP="00E7225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ครูกลุ่มสาระสังคมศึกษาฯ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31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บ้านทุ่งหลวง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32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บ้านสันจกปก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33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บ้านถ้ำประชานุเคราะห์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34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บ้านถ้ำประชาบำรุง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35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บ้านแม่พริก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36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บ้านใหม่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37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CA5529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บ้านโพธิ์ทอง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38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CA5529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บ้านปินเหนือ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39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บ้านแม่ใจ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40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บ้านเหล่า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41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บ้านป่าตึง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42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บ้านสันขวาง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43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บ้านแม่จว้า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43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บ้านแม่จว้าใต้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44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บ้านป่าสักสามัคคี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45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05DE9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บ้านทุ่งป่าข่า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46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05DE9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บ้านสันต้นม่วง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47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05DE9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บ้านห้วยเจริญราษฎร์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48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05DE9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บ้านหนองสระ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49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05DE9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บ้านป่าแฝกเหนือ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50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05DE9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บ้านป่าแฝกใต้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51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บ้านเจน</w:t>
            </w:r>
            <w:r w:rsidRPr="00E72257">
              <w:rPr>
                <w:rFonts w:ascii="Angsana New" w:hAnsi="Angsana New"/>
                <w:sz w:val="32"/>
                <w:szCs w:val="32"/>
              </w:rPr>
              <w:t xml:space="preserve"> (</w:t>
            </w:r>
            <w:r w:rsidRPr="00E72257">
              <w:rPr>
                <w:rFonts w:ascii="Angsana New" w:hAnsi="Angsana New"/>
                <w:sz w:val="32"/>
                <w:szCs w:val="32"/>
                <w:cs/>
              </w:rPr>
              <w:t>เจนจันทรานุกูล)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52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อนุบาลภูกามยาว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53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บ้านแม่อิง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54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บ้านสันต้นผึ้ง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55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บ้านกว้านเหนือ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56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บ้านร่องปอ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E72257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57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บ้านม่วงคำ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752D91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58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บ้านกาดถี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752D91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59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บ้านสันต้นแหน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  <w:tr w:rsidR="0022322F" w:rsidRPr="00E72257" w:rsidTr="00207BE5">
        <w:tc>
          <w:tcPr>
            <w:tcW w:w="567" w:type="dxa"/>
            <w:gridSpan w:val="2"/>
            <w:shd w:val="clear" w:color="auto" w:fill="auto"/>
            <w:vAlign w:val="bottom"/>
          </w:tcPr>
          <w:p w:rsidR="0022322F" w:rsidRPr="00E72257" w:rsidRDefault="0022322F" w:rsidP="00752D91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60</w:t>
            </w:r>
          </w:p>
        </w:tc>
        <w:tc>
          <w:tcPr>
            <w:tcW w:w="3402" w:type="dxa"/>
            <w:gridSpan w:val="3"/>
            <w:shd w:val="clear" w:color="auto" w:fill="auto"/>
            <w:vAlign w:val="bottom"/>
          </w:tcPr>
          <w:p w:rsidR="0022322F" w:rsidRPr="00E72257" w:rsidRDefault="0022322F" w:rsidP="00752D91">
            <w:pPr>
              <w:rPr>
                <w:rFonts w:ascii="Angsana New" w:hAnsi="Angsana New"/>
                <w:sz w:val="32"/>
                <w:szCs w:val="32"/>
              </w:rPr>
            </w:pPr>
            <w:r w:rsidRPr="00E72257">
              <w:rPr>
                <w:rFonts w:ascii="Angsana New" w:hAnsi="Angsana New"/>
                <w:sz w:val="32"/>
                <w:szCs w:val="32"/>
                <w:cs/>
              </w:rPr>
              <w:t>บ้านห้วยทรายขาว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2322F" w:rsidRPr="00E72257" w:rsidRDefault="0022322F" w:rsidP="0022322F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</w:tr>
    </w:tbl>
    <w:p w:rsidR="00704A5E" w:rsidRDefault="00704A5E" w:rsidP="0022322F">
      <w:pPr>
        <w:jc w:val="center"/>
        <w:rPr>
          <w:b/>
          <w:bCs/>
          <w:sz w:val="52"/>
          <w:szCs w:val="52"/>
        </w:rPr>
      </w:pPr>
    </w:p>
    <w:sectPr w:rsidR="00704A5E" w:rsidSect="00E82428">
      <w:pgSz w:w="11906" w:h="16838"/>
      <w:pgMar w:top="1079" w:right="746" w:bottom="899" w:left="5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1F0"/>
    <w:rsid w:val="00000F87"/>
    <w:rsid w:val="000025EA"/>
    <w:rsid w:val="00083F2A"/>
    <w:rsid w:val="000853EA"/>
    <w:rsid w:val="000C378C"/>
    <w:rsid w:val="000C3C89"/>
    <w:rsid w:val="000F1D4F"/>
    <w:rsid w:val="000F78F8"/>
    <w:rsid w:val="001C61F0"/>
    <w:rsid w:val="001D1759"/>
    <w:rsid w:val="00202111"/>
    <w:rsid w:val="00207BE5"/>
    <w:rsid w:val="0022322F"/>
    <w:rsid w:val="002369EA"/>
    <w:rsid w:val="00241EAB"/>
    <w:rsid w:val="0025421C"/>
    <w:rsid w:val="002A163B"/>
    <w:rsid w:val="002F28E2"/>
    <w:rsid w:val="00316230"/>
    <w:rsid w:val="00324DDD"/>
    <w:rsid w:val="00335EC4"/>
    <w:rsid w:val="00356D63"/>
    <w:rsid w:val="00382C95"/>
    <w:rsid w:val="003A0041"/>
    <w:rsid w:val="003F0D00"/>
    <w:rsid w:val="003F592C"/>
    <w:rsid w:val="00417D54"/>
    <w:rsid w:val="00434DDE"/>
    <w:rsid w:val="00481A7E"/>
    <w:rsid w:val="004A0542"/>
    <w:rsid w:val="004A53B3"/>
    <w:rsid w:val="00561571"/>
    <w:rsid w:val="005D7EB7"/>
    <w:rsid w:val="00616DB6"/>
    <w:rsid w:val="0064037E"/>
    <w:rsid w:val="00662E2C"/>
    <w:rsid w:val="0069456C"/>
    <w:rsid w:val="006F17AD"/>
    <w:rsid w:val="00704A5E"/>
    <w:rsid w:val="00712B39"/>
    <w:rsid w:val="007377F4"/>
    <w:rsid w:val="007C4970"/>
    <w:rsid w:val="0082455A"/>
    <w:rsid w:val="008258BD"/>
    <w:rsid w:val="00832270"/>
    <w:rsid w:val="00873F11"/>
    <w:rsid w:val="00887A7C"/>
    <w:rsid w:val="00890E84"/>
    <w:rsid w:val="008B0F7F"/>
    <w:rsid w:val="008B4900"/>
    <w:rsid w:val="009F51D4"/>
    <w:rsid w:val="00A05BFF"/>
    <w:rsid w:val="00A23225"/>
    <w:rsid w:val="00A326CA"/>
    <w:rsid w:val="00A41073"/>
    <w:rsid w:val="00A576D5"/>
    <w:rsid w:val="00A97B67"/>
    <w:rsid w:val="00AB47B6"/>
    <w:rsid w:val="00B05B44"/>
    <w:rsid w:val="00B36DB3"/>
    <w:rsid w:val="00B50651"/>
    <w:rsid w:val="00B67C56"/>
    <w:rsid w:val="00B93836"/>
    <w:rsid w:val="00BD427E"/>
    <w:rsid w:val="00C4575C"/>
    <w:rsid w:val="00C5016A"/>
    <w:rsid w:val="00C53D70"/>
    <w:rsid w:val="00D02DBC"/>
    <w:rsid w:val="00D34EBC"/>
    <w:rsid w:val="00D519CB"/>
    <w:rsid w:val="00D673BB"/>
    <w:rsid w:val="00DE16DE"/>
    <w:rsid w:val="00E56A00"/>
    <w:rsid w:val="00E72257"/>
    <w:rsid w:val="00E76BF6"/>
    <w:rsid w:val="00E76E1B"/>
    <w:rsid w:val="00E82428"/>
    <w:rsid w:val="00EB1E4C"/>
    <w:rsid w:val="00F21630"/>
    <w:rsid w:val="00F64E1E"/>
    <w:rsid w:val="00F918C2"/>
    <w:rsid w:val="00FE3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78F8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87A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78F8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87A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3619;&#3634;&#3618;&#3594;&#3639;&#3656;&#3629;&#3650;&#3619;&#3591;&#3648;&#3619;&#3637;&#3618;&#3609;%20&#3626;&#3614;&#3611;.&#3614;&#3632;&#3648;&#3618;&#3634;%20&#3648;&#3586;&#3605;%20&#3665;%20&#3611;&#3637;%2056.dotx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FC43F-AE84-4415-9DC3-5B1523622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รายชื่อโรงเรียน สพป.พะเยา เขต ๑ ปี 56.dotx</Template>
  <TotalTime>1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บัญชีแจกเอกสาร แนวทางการจัดกิจกรรมแนะแนว</vt:lpstr>
    </vt:vector>
  </TitlesOfParts>
  <Company>Home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บัญชีแจกเอกสาร แนวทางการจัดกิจกรรมแนะแนว</dc:title>
  <dc:creator>Corporate Edition</dc:creator>
  <cp:lastModifiedBy>Administrator</cp:lastModifiedBy>
  <cp:revision>2</cp:revision>
  <cp:lastPrinted>2009-09-02T03:03:00Z</cp:lastPrinted>
  <dcterms:created xsi:type="dcterms:W3CDTF">2014-10-24T10:15:00Z</dcterms:created>
  <dcterms:modified xsi:type="dcterms:W3CDTF">2014-10-24T10:15:00Z</dcterms:modified>
</cp:coreProperties>
</file>